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00E71C26" w14:paraId="3F514E4F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6668A" w:rsidR="0036668A" w:rsidP="00E71C26" w:rsidRDefault="0036668A" w14:paraId="1214B430" w14:textId="5154B235">
            <w:pPr>
              <w:pStyle w:val="NKBVKop1"/>
              <w:framePr w:hSpace="0" w:wrap="auto" w:hAnchor="text" w:vAnchor="margin" w:yAlign="inline"/>
            </w:pPr>
            <w:r>
              <w:t>Voorblad PVB</w:t>
            </w:r>
            <w:r w:rsidR="00F41BCD">
              <w:t xml:space="preserve"> </w:t>
            </w:r>
            <w:r w:rsidR="0049161D">
              <w:t>Sportklimbegeleider 2 indoor toprope</w:t>
            </w:r>
          </w:p>
        </w:tc>
      </w:tr>
      <w:tr w:rsidRPr="0036668A" w:rsidR="0036668A" w:rsidTr="00E71C26" w14:paraId="2C840112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</w:tcPr>
          <w:p w:rsidRPr="00013CB4" w:rsidR="0036668A" w:rsidP="00E71C26" w:rsidRDefault="0036668A" w14:paraId="2D36015F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:rsidRPr="00013CB4" w:rsidR="0036668A" w:rsidP="00E71C26" w:rsidRDefault="0036668A" w14:paraId="0BDF56BB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:rsidRPr="00013CB4" w:rsidR="0036668A" w:rsidP="00E71C26" w:rsidRDefault="0036668A" w14:paraId="120F06C6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</w:tcPr>
          <w:p w:rsidRPr="00013CB4" w:rsidR="0036668A" w:rsidP="00E71C26" w:rsidRDefault="0036668A" w14:paraId="65838E4D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:rsidRPr="00013CB4" w:rsidR="0036668A" w:rsidP="00E71C26" w:rsidRDefault="0036668A" w14:paraId="02F71EE8" w14:textId="77777777">
            <w:pPr>
              <w:rPr>
                <w:b/>
                <w:bCs/>
                <w:sz w:val="18"/>
                <w:szCs w:val="18"/>
              </w:rPr>
            </w:pPr>
          </w:p>
          <w:p w:rsidRPr="00013CB4" w:rsidR="0036668A" w:rsidP="00E71C26" w:rsidRDefault="0036668A" w14:paraId="5D695237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Pr="0036668A" w:rsidR="00CC3E62" w:rsidTr="00E71C26" w14:paraId="530255B0" w14:textId="77777777">
        <w:tc>
          <w:tcPr>
            <w:tcW w:w="4538" w:type="pct"/>
            <w:gridSpan w:val="2"/>
          </w:tcPr>
          <w:p w:rsidRPr="00013CB4" w:rsidR="00CC3E62" w:rsidP="00E71C26" w:rsidRDefault="00CC3E62" w14:paraId="5F29C809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:rsidRPr="00013CB4" w:rsidR="00CC3E62" w:rsidP="00E71C26" w:rsidRDefault="00CC3E62" w14:paraId="60EBD97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895E10" w:rsidTr="00E71C26" w14:paraId="1CDC9DFD" w14:textId="77777777">
        <w:tc>
          <w:tcPr>
            <w:tcW w:w="2094" w:type="pct"/>
          </w:tcPr>
          <w:p w:rsidRPr="0049161D" w:rsidR="00895E10" w:rsidP="00E71C26" w:rsidRDefault="00895E10" w14:paraId="1B9E2844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4" w:type="pct"/>
          </w:tcPr>
          <w:p w:rsidRPr="0049161D" w:rsidR="00895E10" w:rsidP="00E71C26" w:rsidRDefault="003D09D9" w14:paraId="1D7B7EB0" w14:textId="77777777">
            <w:pPr>
              <w:rPr>
                <w:sz w:val="18"/>
                <w:szCs w:val="18"/>
              </w:rPr>
            </w:pPr>
            <w:r w:rsidRPr="0049161D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895E10" w:rsidP="00E71C26" w:rsidRDefault="00A1437D" w14:paraId="25B7F271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00E71C26" w14:paraId="7A139E1C" w14:textId="77777777">
        <w:tc>
          <w:tcPr>
            <w:tcW w:w="2094" w:type="pct"/>
          </w:tcPr>
          <w:p w:rsidRPr="00090D5C" w:rsidR="0036668A" w:rsidP="00E71C26" w:rsidRDefault="0036668A" w14:paraId="3C921730" w14:textId="77777777">
            <w:pPr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:rsidRPr="00090D5C" w:rsidR="0036668A" w:rsidP="00E71C26" w:rsidRDefault="0036668A" w14:paraId="4B90557E" w14:textId="77777777">
            <w:pPr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Werkproces</w:t>
            </w:r>
            <w:r w:rsidRPr="00090D5C" w:rsidR="00090D5C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:rsidRPr="00013CB4" w:rsidR="0036668A" w:rsidP="00E71C26" w:rsidRDefault="002F64DC" w14:paraId="7B2CA06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49161D" w:rsidTr="00E71C26" w14:paraId="56544CAC" w14:textId="77777777">
        <w:tc>
          <w:tcPr>
            <w:tcW w:w="2094" w:type="pct"/>
            <w:vMerge w:val="restart"/>
          </w:tcPr>
          <w:p w:rsidRPr="00090D5C" w:rsidR="0049161D" w:rsidP="00E71C26" w:rsidRDefault="0049161D" w14:paraId="5DA585A4" w14:textId="7DDFD8F0">
            <w:pPr>
              <w:rPr>
                <w:sz w:val="18"/>
                <w:szCs w:val="18"/>
                <w:highlight w:val="yellow"/>
              </w:rPr>
            </w:pPr>
            <w:r w:rsidRPr="0049161D">
              <w:rPr>
                <w:sz w:val="18"/>
                <w:szCs w:val="18"/>
              </w:rPr>
              <w:t>2.1 Begeleiden bij lessen</w:t>
            </w:r>
          </w:p>
        </w:tc>
        <w:tc>
          <w:tcPr>
            <w:tcW w:w="2444" w:type="pct"/>
            <w:vAlign w:val="bottom"/>
          </w:tcPr>
          <w:p w:rsidRPr="0049161D" w:rsidR="0049161D" w:rsidP="00E71C26" w:rsidRDefault="0049161D" w14:paraId="3204CCF4" w14:textId="3938772C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2.1.1 Begeleidt klimmers bij lessen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7D37877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63A33EAD" w14:textId="77777777">
        <w:tc>
          <w:tcPr>
            <w:tcW w:w="2094" w:type="pct"/>
            <w:vMerge/>
          </w:tcPr>
          <w:p w:rsidRPr="00090D5C" w:rsidR="0049161D" w:rsidP="00E71C26" w:rsidRDefault="0049161D" w14:paraId="7B0E5319" w14:textId="777777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:rsidRPr="0049161D" w:rsidR="0049161D" w:rsidP="00E71C26" w:rsidRDefault="0049161D" w14:paraId="6F96E682" w14:textId="6868FF5A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2.1.2 Voert lessen uit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0B15EFF5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05437306" w14:textId="77777777">
        <w:tc>
          <w:tcPr>
            <w:tcW w:w="2094" w:type="pct"/>
            <w:vMerge/>
          </w:tcPr>
          <w:p w:rsidRPr="00090D5C" w:rsidR="0049161D" w:rsidP="00E71C26" w:rsidRDefault="0049161D" w14:paraId="08A8674A" w14:textId="777777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:rsidRPr="0049161D" w:rsidR="0049161D" w:rsidP="00E71C26" w:rsidRDefault="0049161D" w14:paraId="3F8F3FB3" w14:textId="32CB825D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2.1.3 Legt oefeningen uit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758B8A3E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2171E3C0" w14:textId="77777777">
        <w:tc>
          <w:tcPr>
            <w:tcW w:w="2094" w:type="pct"/>
            <w:vMerge/>
          </w:tcPr>
          <w:p w:rsidRPr="00090D5C" w:rsidR="0049161D" w:rsidP="00E71C26" w:rsidRDefault="0049161D" w14:paraId="07A06275" w14:textId="777777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:rsidRPr="0049161D" w:rsidR="0049161D" w:rsidP="00E71C26" w:rsidRDefault="0049161D" w14:paraId="2EEDDB9A" w14:textId="4B9F6140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2.1.4 Evalueert lessen en reflecteert op eigen handelen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760E6627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90D5C" w:rsidTr="00E71C26" w14:paraId="3D642958" w14:textId="77777777">
        <w:tc>
          <w:tcPr>
            <w:tcW w:w="2094" w:type="pct"/>
          </w:tcPr>
          <w:p w:rsidRPr="0049161D" w:rsidR="00090D5C" w:rsidP="00E71C26" w:rsidRDefault="0049161D" w14:paraId="293B00B6" w14:textId="7D127F1C">
            <w:pPr>
              <w:rPr>
                <w:b/>
                <w:bCs/>
                <w:sz w:val="18"/>
                <w:szCs w:val="18"/>
              </w:rPr>
            </w:pPr>
            <w:r w:rsidRPr="0049161D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  <w:vAlign w:val="bottom"/>
          </w:tcPr>
          <w:p w:rsidRPr="0049161D" w:rsidR="00090D5C" w:rsidP="00E71C26" w:rsidRDefault="00090D5C" w14:paraId="5797164A" w14:textId="77777777">
            <w:pPr>
              <w:rPr>
                <w:rStyle w:val="normaltextrun"/>
                <w:rFonts w:cs="Segoe UI"/>
                <w:b/>
                <w:bCs/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b/>
                <w:bCs/>
                <w:sz w:val="18"/>
                <w:szCs w:val="18"/>
              </w:rPr>
              <w:t>Werkprocessen</w:t>
            </w:r>
          </w:p>
        </w:tc>
        <w:tc>
          <w:tcPr>
            <w:tcW w:w="462" w:type="pct"/>
            <w:vAlign w:val="center"/>
          </w:tcPr>
          <w:p w:rsidRPr="00090D5C" w:rsidR="00090D5C" w:rsidP="00E71C26" w:rsidRDefault="00090D5C" w14:paraId="5A3EFC5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49161D" w:rsidTr="00E71C26" w14:paraId="5460633F" w14:textId="77777777">
        <w:tc>
          <w:tcPr>
            <w:tcW w:w="2094" w:type="pct"/>
            <w:vMerge w:val="restart"/>
          </w:tcPr>
          <w:p w:rsidRPr="0049161D" w:rsidR="0049161D" w:rsidP="00E71C26" w:rsidRDefault="0049161D" w14:paraId="4692D93A" w14:textId="00D4FAB6">
            <w:pPr>
              <w:rPr>
                <w:sz w:val="18"/>
                <w:szCs w:val="18"/>
              </w:rPr>
            </w:pPr>
            <w:r w:rsidRPr="0049161D">
              <w:rPr>
                <w:sz w:val="18"/>
                <w:szCs w:val="18"/>
              </w:rPr>
              <w:t>2.2 Begeleiden bij klimvaardigheidstoetsen</w:t>
            </w:r>
          </w:p>
        </w:tc>
        <w:tc>
          <w:tcPr>
            <w:tcW w:w="2444" w:type="pct"/>
            <w:vAlign w:val="center"/>
          </w:tcPr>
          <w:p w:rsidRPr="0049161D" w:rsidR="0049161D" w:rsidP="00E71C26" w:rsidRDefault="0049161D" w14:paraId="0AA4721F" w14:textId="709C59EE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2.2.1 Begeleidt klimmers bij klimvaardigheidstoetsen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61BABFE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188D1B89" w14:textId="77777777">
        <w:tc>
          <w:tcPr>
            <w:tcW w:w="2094" w:type="pct"/>
            <w:vMerge/>
          </w:tcPr>
          <w:p w:rsidRPr="0049161D" w:rsidR="0049161D" w:rsidP="00E71C26" w:rsidRDefault="0049161D" w14:paraId="10CC446D" w14:textId="77777777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:rsidRPr="0049161D" w:rsidR="0049161D" w:rsidP="00E71C26" w:rsidRDefault="0049161D" w14:paraId="0769C997" w14:textId="6ACA724D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2.2.2 Bereidt klimvaarvaardigheidstoetsen voor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00675DFB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55F623D2" w14:textId="77777777">
        <w:tc>
          <w:tcPr>
            <w:tcW w:w="2094" w:type="pct"/>
            <w:vMerge/>
          </w:tcPr>
          <w:p w:rsidRPr="0049161D" w:rsidR="0049161D" w:rsidP="00E71C26" w:rsidRDefault="0049161D" w14:paraId="3D6849BA" w14:textId="77777777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:rsidRPr="0049161D" w:rsidR="0049161D" w:rsidP="00E71C26" w:rsidRDefault="0049161D" w14:paraId="64E12E4C" w14:textId="756441BD">
            <w:pPr>
              <w:rPr>
                <w:rStyle w:val="normaltextrun"/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2.2.3 Geeft aanwijzingen</w:t>
            </w:r>
          </w:p>
        </w:tc>
        <w:sdt>
          <w:sdtPr>
            <w:rPr>
              <w:sz w:val="18"/>
              <w:szCs w:val="18"/>
            </w:rPr>
            <w:id w:val="57308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="0049161D" w:rsidP="00E71C26" w:rsidRDefault="00AA0ECA" w14:paraId="2DBA0F9F" w14:textId="1824B06E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49161D" w:rsidTr="00E71C26" w14:paraId="116FB159" w14:textId="77777777">
        <w:tc>
          <w:tcPr>
            <w:tcW w:w="2094" w:type="pct"/>
            <w:vMerge/>
          </w:tcPr>
          <w:p w:rsidRPr="0049161D" w:rsidR="0049161D" w:rsidP="00E71C26" w:rsidRDefault="0049161D" w14:paraId="786616D5" w14:textId="77777777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:rsidRPr="0049161D" w:rsidR="0049161D" w:rsidP="00E71C26" w:rsidRDefault="0049161D" w14:paraId="7F86DD32" w14:textId="39BD6203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2.2.4 Evalueert klimvaardigheidstoetsen en reflecteert op eigen handelen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49161D" w:rsidP="00E71C26" w:rsidRDefault="0049161D" w14:paraId="73E0C84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36B0B" w:rsidTr="00E71C26" w14:paraId="081BFD91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:rsidR="00F87D2F" w:rsidP="00E71C26" w:rsidRDefault="00F87D2F" w14:paraId="13131640" w14:textId="77777777">
            <w:pPr>
              <w:rPr>
                <w:b/>
                <w:bCs/>
                <w:sz w:val="18"/>
                <w:szCs w:val="18"/>
              </w:rPr>
            </w:pPr>
          </w:p>
          <w:p w:rsidRPr="00991289" w:rsidR="00036B0B" w:rsidP="00E71C26" w:rsidRDefault="00F927F1" w14:paraId="3749065D" w14:textId="32AF8877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:rsidR="00036B0B" w:rsidP="00E71C26" w:rsidRDefault="00036B0B" w14:paraId="0785FA5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013CB4" w:rsidR="00D12327" w:rsidP="00E71C26" w:rsidRDefault="00D12327" w14:paraId="39E10224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Pr="0036668A" w:rsidR="00036B0B" w:rsidTr="00E71C26" w14:paraId="36253C6F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:rsidR="00036B0B" w:rsidP="00E71C26" w:rsidRDefault="00036B0B" w14:paraId="34DB5907" w14:textId="77777777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Handtekening beoordelaar</w:t>
            </w:r>
          </w:p>
          <w:p w:rsidRPr="00013CB4" w:rsidR="0000222A" w:rsidP="00E71C26" w:rsidRDefault="0000222A" w14:paraId="5DF3219B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:rsidRPr="00013CB4" w:rsidR="00036B0B" w:rsidP="00E71C26" w:rsidRDefault="00036B0B" w14:paraId="535D1CC3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4D8C2EC3" w14:textId="77777777">
      <w:pPr>
        <w:rPr>
          <w:sz w:val="20"/>
          <w:szCs w:val="20"/>
        </w:rPr>
      </w:pPr>
    </w:p>
    <w:p w:rsidR="00DA2555" w:rsidP="00DA2555" w:rsidRDefault="00DA2555" w14:paraId="6C57FEEA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06DB3FB0" w14:textId="77777777">
      <w:pPr>
        <w:spacing w:after="160" w:line="259" w:lineRule="auto"/>
        <w:rPr>
          <w:sz w:val="20"/>
          <w:szCs w:val="20"/>
        </w:rPr>
      </w:pPr>
    </w:p>
    <w:p w:rsidR="00E93CE4" w:rsidRDefault="00E93CE4" w14:paraId="2426ECF9" w14:textId="77777777"/>
    <w:p w:rsidR="0049161D" w:rsidP="0049161D" w:rsidRDefault="0049161D" w14:paraId="0F5790E0" w14:textId="77777777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:rsidR="0049161D" w:rsidP="0049161D" w:rsidRDefault="0049161D" w14:paraId="4E03F86E" w14:textId="77777777">
      <w:pPr>
        <w:pStyle w:val="NKBVKop1"/>
        <w:framePr w:wrap="around" w:hAnchor="page" w:x="2212" w:y="2065"/>
      </w:pPr>
      <w:r>
        <w:t>Instructie invullen beoordelingsformulier</w:t>
      </w:r>
    </w:p>
    <w:p w:rsidR="0049161D" w:rsidP="0049161D" w:rsidRDefault="0049161D" w14:paraId="0B3785E8" w14:textId="77777777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:rsidR="0049161D" w:rsidP="00070B4C" w:rsidRDefault="0049161D" w14:paraId="0F7599A8" w14:textId="77777777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:rsidRPr="00804079" w:rsidR="00E744EC" w:rsidP="00E744EC" w:rsidRDefault="00E744EC" w14:paraId="045DE27B" w14:textId="36B9A6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20C629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6D41621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05E20B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61AFF0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44B5850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02BC7612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130A49F0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0CC334E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37D1AC6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01CEE7FF" w14:textId="77777777">
      <w:pPr>
        <w:pStyle w:val="Lijstalinea"/>
        <w:spacing w:after="160" w:line="259" w:lineRule="auto"/>
      </w:pPr>
    </w:p>
    <w:p w:rsidR="002D2341" w:rsidP="00804079" w:rsidRDefault="00DA2555" w14:paraId="79A6E48B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129AB092" w14:textId="77777777">
      <w:pPr>
        <w:rPr>
          <w:sz w:val="20"/>
          <w:szCs w:val="20"/>
        </w:rPr>
      </w:pPr>
    </w:p>
    <w:p w:rsidR="007610A2" w:rsidP="007610A2" w:rsidRDefault="007610A2" w14:paraId="53749632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B3E14" w14:paraId="3AB2EF1B" w14:textId="0EF377A8">
      <w:pPr>
        <w:pStyle w:val="NKBVKop1"/>
        <w:framePr w:wrap="around"/>
      </w:pPr>
      <w:r w:rsidRPr="00BD5B68">
        <w:t>2.1 Begeleiden bij</w:t>
      </w:r>
      <w:r w:rsidRPr="00BD5B68" w:rsidR="007610A2">
        <w:t xml:space="preserve"> lessen</w:t>
      </w:r>
    </w:p>
    <w:p w:rsidR="0038490F" w:rsidRDefault="0038490F" w14:paraId="72AD6096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E45544" w:rsidTr="37655E49" w14:paraId="349070FB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E45544" w:rsidP="00D07405" w:rsidRDefault="00E45544" w14:paraId="1F30F76A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2.1.1 Begeleidt klimmers bij lessen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E45544" w:rsidTr="37655E49" w14:paraId="66830B11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E45544" w:rsidP="00D07405" w:rsidRDefault="00E45544" w14:paraId="244B0E0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E45544" w:rsidP="00D07405" w:rsidRDefault="00E45544" w14:paraId="6E64CE0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E45544" w:rsidP="00D07405" w:rsidRDefault="00E45544" w14:paraId="2C41771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E45544" w:rsidTr="37655E49" w14:paraId="000DEBFA" w14:textId="77777777">
        <w:tc>
          <w:tcPr>
            <w:tcW w:w="2537" w:type="pct"/>
            <w:tcMar/>
          </w:tcPr>
          <w:p w:rsidRPr="00163522" w:rsidR="00E45544" w:rsidP="37655E49" w:rsidRDefault="00E45544" w14:paraId="43365472" w14:textId="220D4F2D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>Stemt de manier van omgang af op de klimmers en benadert hen op positieve wijze.</w:t>
            </w:r>
            <w:r w:rsidRPr="37655E49" w:rsidR="00E45544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165275F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E45544" w:rsidP="00D07405" w:rsidRDefault="00E45544" w14:paraId="7483D1A0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24A92171" w14:textId="77777777">
        <w:tc>
          <w:tcPr>
            <w:tcW w:w="2537" w:type="pct"/>
            <w:tcMar/>
          </w:tcPr>
          <w:p w:rsidRPr="0036668A" w:rsidR="00E45544" w:rsidP="00D07405" w:rsidRDefault="00E45544" w14:paraId="1544B6EC" w14:textId="70093F07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>Gebruikt heldere en begrijpelijke taal naar de klimmers.</w:t>
            </w:r>
            <w:r w:rsidRPr="37655E49" w:rsidR="00E45544">
              <w:rPr>
                <w:i w:val="1"/>
                <w:iCs w:val="1"/>
                <w:sz w:val="20"/>
                <w:szCs w:val="20"/>
              </w:rPr>
              <w:t> </w:t>
            </w:r>
            <w:r w:rsidRPr="37655E49" w:rsidR="00E45544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082A445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E45544" w:rsidP="00D07405" w:rsidRDefault="00E45544" w14:paraId="588C97D1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7286083E" w14:textId="77777777">
        <w:tc>
          <w:tcPr>
            <w:tcW w:w="2537" w:type="pct"/>
            <w:tcMar/>
          </w:tcPr>
          <w:p w:rsidRPr="008B768E" w:rsidR="00E45544" w:rsidP="37655E49" w:rsidRDefault="00E45544" w14:paraId="746F059C" w14:textId="70F80DB8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>Motiveert, stimuleert en enthousiasmeert </w:t>
            </w:r>
            <w:r w:rsidRPr="37655E49" w:rsidR="00E45544">
              <w:rPr>
                <w:sz w:val="20"/>
                <w:szCs w:val="20"/>
              </w:rPr>
              <w:t xml:space="preserve">de </w:t>
            </w:r>
            <w:r w:rsidRPr="37655E49" w:rsidR="00E45544">
              <w:rPr>
                <w:sz w:val="20"/>
                <w:szCs w:val="20"/>
              </w:rPr>
              <w:t>klimmers. 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6237301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E45544" w:rsidP="00D07405" w:rsidRDefault="00E45544" w14:paraId="7A3C3339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4305EDB9" w14:textId="77777777">
        <w:tc>
          <w:tcPr>
            <w:tcW w:w="2537" w:type="pct"/>
            <w:tcMar/>
          </w:tcPr>
          <w:p w:rsidRPr="00F028C4" w:rsidR="00E45544" w:rsidP="37655E49" w:rsidRDefault="00E45544" w14:paraId="14B305BD" w14:textId="16EB92FA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 w:rsidRPr="37655E49" w:rsidR="00E4554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32EFE6A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E45544" w:rsidP="00D07405" w:rsidRDefault="00E45544" w14:paraId="3870309E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692D735B" w14:textId="77777777">
        <w:tc>
          <w:tcPr>
            <w:tcW w:w="2537" w:type="pct"/>
            <w:tcMar/>
          </w:tcPr>
          <w:p w:rsidRPr="0036668A" w:rsidR="00E45544" w:rsidP="00D07405" w:rsidRDefault="00E45544" w14:paraId="4FA02CA7" w14:textId="4931C805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>Bewaakt (en ziet toet op) de veiligheid en handelt in geval van een noodsituatie (ongeluk).</w:t>
            </w:r>
            <w:r w:rsidRPr="37655E49" w:rsidR="00E45544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4EDDEE0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E45544" w:rsidP="00D07405" w:rsidRDefault="00E45544" w14:paraId="3301DAA3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78837213" w14:textId="77777777">
        <w:tc>
          <w:tcPr>
            <w:tcW w:w="2537" w:type="pct"/>
            <w:tcMar/>
          </w:tcPr>
          <w:p w:rsidRPr="006A1056" w:rsidR="00E45544" w:rsidP="37655E49" w:rsidRDefault="00E45544" w14:paraId="57727F2D" w14:textId="13B3355F">
            <w:pPr>
              <w:rPr>
                <w:sz w:val="20"/>
                <w:szCs w:val="20"/>
              </w:rPr>
            </w:pPr>
            <w:r w:rsidRPr="37655E49" w:rsidR="00E45544">
              <w:rPr>
                <w:sz w:val="20"/>
                <w:szCs w:val="20"/>
              </w:rPr>
              <w:t xml:space="preserve">Gaat vertrouwelijk om met persoonlijke informatie </w:t>
            </w:r>
            <w:r w:rsidRPr="37655E49" w:rsidR="00E45544">
              <w:rPr>
                <w:sz w:val="20"/>
                <w:szCs w:val="20"/>
              </w:rPr>
              <w:t>conform</w:t>
            </w:r>
            <w:r w:rsidRPr="37655E49" w:rsidR="00E45544">
              <w:rPr>
                <w:sz w:val="20"/>
                <w:szCs w:val="20"/>
              </w:rPr>
              <w:t xml:space="preserve"> de richtlijnen</w:t>
            </w:r>
          </w:p>
        </w:tc>
        <w:tc>
          <w:tcPr>
            <w:tcW w:w="204" w:type="pct"/>
            <w:tcMar/>
          </w:tcPr>
          <w:p w:rsidRPr="0036668A" w:rsidR="00E45544" w:rsidP="00D07405" w:rsidRDefault="00E45544" w14:paraId="5E85B97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E45544" w:rsidP="00D07405" w:rsidRDefault="00E45544" w14:paraId="4B28D515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37655E49" w14:paraId="70110F93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E45544" w:rsidP="00D07405" w:rsidRDefault="00E45544" w14:paraId="65BC2ED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E45544" w:rsidP="00D07405" w:rsidRDefault="00E45544" w14:paraId="7F5F1778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begeleiding </w:t>
            </w:r>
            <w:r>
              <w:rPr>
                <w:sz w:val="20"/>
                <w:szCs w:val="20"/>
              </w:rPr>
              <w:t>sluit aan bij de</w:t>
            </w:r>
            <w:r w:rsidRPr="00BB551A">
              <w:rPr>
                <w:sz w:val="20"/>
                <w:szCs w:val="20"/>
              </w:rPr>
              <w:t> klimmers. </w:t>
            </w:r>
          </w:p>
          <w:p w:rsidRPr="00BB551A" w:rsidR="00E45544" w:rsidP="00D07405" w:rsidRDefault="00E45544" w14:paraId="7E145D76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  <w:r w:rsidRPr="00BB551A">
              <w:rPr>
                <w:sz w:val="20"/>
                <w:szCs w:val="20"/>
              </w:rPr>
              <w:t> </w:t>
            </w:r>
          </w:p>
          <w:p w:rsidRPr="00DA20BC" w:rsidR="00E45544" w:rsidP="00D07405" w:rsidRDefault="00E45544" w14:paraId="6E52764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E45544" w:rsidP="00D07405" w:rsidRDefault="00E45544" w14:paraId="6C901F63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E45544" w:rsidRDefault="00E45544" w14:paraId="560453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28282E" w:rsidTr="37655E49" w14:paraId="31DFCCDE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28282E" w:rsidP="00D07405" w:rsidRDefault="0028282E" w14:paraId="6F7D3825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2.1.2</w:t>
            </w:r>
            <w:r w:rsidRPr="0036668A">
              <w:rPr>
                <w:b/>
                <w:bCs/>
                <w:sz w:val="20"/>
                <w:szCs w:val="20"/>
              </w:rPr>
              <w:t xml:space="preserve">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28282E" w:rsidTr="37655E49" w14:paraId="5026DB2C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28282E" w:rsidP="00D07405" w:rsidRDefault="0028282E" w14:paraId="71C32A0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28282E" w:rsidP="00D07405" w:rsidRDefault="0028282E" w14:paraId="672F3B8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28282E" w:rsidP="00D07405" w:rsidRDefault="0028282E" w14:paraId="1A0BC23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28282E" w:rsidTr="37655E49" w14:paraId="31F509D3" w14:textId="77777777">
        <w:tc>
          <w:tcPr>
            <w:tcW w:w="2537" w:type="pct"/>
            <w:tcMar/>
          </w:tcPr>
          <w:p w:rsidRPr="0036668A" w:rsidR="0028282E" w:rsidP="00D07405" w:rsidRDefault="0028282E" w14:paraId="5ABA07B7" w14:textId="78990190">
            <w:pPr>
              <w:rPr>
                <w:sz w:val="20"/>
                <w:szCs w:val="20"/>
              </w:rPr>
            </w:pPr>
            <w:r w:rsidRPr="37655E49" w:rsidR="0028282E">
              <w:rPr>
                <w:sz w:val="20"/>
                <w:szCs w:val="20"/>
              </w:rPr>
              <w:t>Voert de lesvoorbereiding uit en/of volgt de aanwijzingen van de verantwoordelijke instructeur op.</w:t>
            </w:r>
            <w:r w:rsidRPr="37655E49" w:rsidR="0028282E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28282E" w:rsidP="00D07405" w:rsidRDefault="0028282E" w14:paraId="2DC6DB3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28282E" w:rsidP="00D07405" w:rsidRDefault="0028282E" w14:paraId="40D47764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37655E49" w14:paraId="74F290B8" w14:textId="77777777">
        <w:tc>
          <w:tcPr>
            <w:tcW w:w="2537" w:type="pct"/>
            <w:tcMar/>
          </w:tcPr>
          <w:p w:rsidRPr="0036668A" w:rsidR="0028282E" w:rsidP="00D07405" w:rsidRDefault="0028282E" w14:paraId="6C0C3D59" w14:textId="7B47D7FD">
            <w:pPr>
              <w:rPr>
                <w:sz w:val="20"/>
                <w:szCs w:val="20"/>
              </w:rPr>
            </w:pPr>
            <w:r w:rsidRPr="37655E49" w:rsidR="0028282E">
              <w:rPr>
                <w:sz w:val="20"/>
                <w:szCs w:val="20"/>
              </w:rPr>
              <w:t>Zorgt dat de materialen en hulpmiddelen beschikbaar zijn.</w:t>
            </w:r>
            <w:r w:rsidRPr="37655E49" w:rsidR="0028282E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28282E" w:rsidP="00D07405" w:rsidRDefault="0028282E" w14:paraId="2C9A75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28282E" w:rsidP="00D07405" w:rsidRDefault="0028282E" w14:paraId="3C9D2DCB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37655E49" w14:paraId="5FC8E462" w14:textId="77777777">
        <w:tc>
          <w:tcPr>
            <w:tcW w:w="2537" w:type="pct"/>
            <w:tcMar/>
          </w:tcPr>
          <w:p w:rsidRPr="0036668A" w:rsidR="0028282E" w:rsidP="00D07405" w:rsidRDefault="0028282E" w14:paraId="566F48F3" w14:textId="1B1A32FE">
            <w:pPr>
              <w:rPr>
                <w:sz w:val="20"/>
                <w:szCs w:val="20"/>
              </w:rPr>
            </w:pPr>
            <w:r w:rsidRPr="37655E49" w:rsidR="0028282E">
              <w:rPr>
                <w:sz w:val="20"/>
                <w:szCs w:val="20"/>
              </w:rPr>
              <w:t>Zorg dat de les is afgestemd op de klimmers in overleg met de verantwoordelijke instructeur.</w:t>
            </w:r>
            <w:r w:rsidRPr="37655E49" w:rsidR="0028282E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28282E" w:rsidP="00D07405" w:rsidRDefault="0028282E" w14:paraId="064E6EE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28282E" w:rsidP="00D07405" w:rsidRDefault="0028282E" w14:paraId="0A00E7CA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37655E49" w14:paraId="48004C05" w14:textId="77777777">
        <w:tc>
          <w:tcPr>
            <w:tcW w:w="2537" w:type="pct"/>
            <w:tcMar/>
          </w:tcPr>
          <w:p w:rsidRPr="0036668A" w:rsidR="0028282E" w:rsidP="00D07405" w:rsidRDefault="0028282E" w14:paraId="2BD9C5D8" w14:textId="1DF5A9C5">
            <w:pPr>
              <w:rPr>
                <w:sz w:val="20"/>
                <w:szCs w:val="20"/>
              </w:rPr>
            </w:pPr>
            <w:r w:rsidRPr="37655E49" w:rsidR="0028282E">
              <w:rPr>
                <w:sz w:val="20"/>
                <w:szCs w:val="20"/>
              </w:rPr>
              <w:t>Overlegt met de verantwoordelijke instructeur.</w:t>
            </w:r>
            <w:r w:rsidRPr="37655E49" w:rsidR="0028282E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28282E" w:rsidP="00D07405" w:rsidRDefault="0028282E" w14:paraId="5C87C05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28282E" w:rsidP="00D07405" w:rsidRDefault="0028282E" w14:paraId="5EE9BCE3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37655E49" w14:paraId="775FC2DA" w14:textId="77777777">
        <w:tc>
          <w:tcPr>
            <w:tcW w:w="2537" w:type="pct"/>
            <w:tcMar/>
          </w:tcPr>
          <w:p w:rsidRPr="0036668A" w:rsidR="0028282E" w:rsidP="00D07405" w:rsidRDefault="0028282E" w14:paraId="6B297CEA" w14:textId="1CAB10A3">
            <w:pPr>
              <w:rPr>
                <w:sz w:val="20"/>
                <w:szCs w:val="20"/>
              </w:rPr>
            </w:pPr>
            <w:r w:rsidRPr="37655E49" w:rsidR="0028282E">
              <w:rPr>
                <w:sz w:val="20"/>
                <w:szCs w:val="20"/>
              </w:rPr>
              <w:t>Draagt bij aan het bereiken van het doel van de les.</w:t>
            </w:r>
          </w:p>
        </w:tc>
        <w:tc>
          <w:tcPr>
            <w:tcW w:w="204" w:type="pct"/>
            <w:tcMar/>
          </w:tcPr>
          <w:p w:rsidRPr="0036668A" w:rsidR="0028282E" w:rsidP="00D07405" w:rsidRDefault="0028282E" w14:paraId="31A9FA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28282E" w:rsidP="00D07405" w:rsidRDefault="0028282E" w14:paraId="60F6CE93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37655E49" w14:paraId="609BAA66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28282E" w:rsidP="00D07405" w:rsidRDefault="0028282E" w14:paraId="2FC3232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28282E" w:rsidP="00D07405" w:rsidRDefault="0028282E" w14:paraId="6C284FAE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les is in samenspraak met de verantwoordelijke instructeur afgestemd op de klimmers.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28282E" w:rsidP="00D07405" w:rsidRDefault="0028282E" w14:paraId="6185AF1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888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351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E45544" w:rsidRDefault="00E45544" w14:paraId="1739CB17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A35FE8" w:rsidTr="37655E49" w14:paraId="625E5CD7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A35FE8" w:rsidP="00D07405" w:rsidRDefault="00A35FE8" w14:paraId="00EB6A6C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2.1.3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Legt oefeningen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A35FE8" w:rsidTr="37655E49" w14:paraId="1BC6B4D0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A35FE8" w:rsidP="00D07405" w:rsidRDefault="00A35FE8" w14:paraId="591C995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A35FE8" w:rsidP="00D07405" w:rsidRDefault="00A35FE8" w14:paraId="39349AB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A35FE8" w:rsidP="00D07405" w:rsidRDefault="00A35FE8" w14:paraId="32204A1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A35FE8" w:rsidTr="37655E49" w14:paraId="307930E9" w14:textId="77777777">
        <w:tc>
          <w:tcPr>
            <w:tcW w:w="2537" w:type="pct"/>
            <w:tcMar/>
          </w:tcPr>
          <w:p w:rsidRPr="00B1134A" w:rsidR="00A35FE8" w:rsidP="37655E49" w:rsidRDefault="00A35FE8" w14:paraId="0972AA19" w14:textId="46EF5C31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Kiest een positie afgestemd op de groep.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0EF441C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A35FE8" w:rsidP="00D07405" w:rsidRDefault="00A35FE8" w14:paraId="4B8B0CDC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3977809A" w14:textId="77777777">
        <w:tc>
          <w:tcPr>
            <w:tcW w:w="2537" w:type="pct"/>
            <w:tcMar/>
          </w:tcPr>
          <w:p w:rsidRPr="0036668A" w:rsidR="00A35FE8" w:rsidP="00D07405" w:rsidRDefault="00A35FE8" w14:paraId="66CCD163" w14:textId="0753622F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Maakt zichzelf verstaanbaar.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5A89A0E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6CEF7564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43FBC313" w14:textId="77777777">
        <w:tc>
          <w:tcPr>
            <w:tcW w:w="2537" w:type="pct"/>
            <w:tcMar/>
          </w:tcPr>
          <w:p w:rsidRPr="0036668A" w:rsidR="00A35FE8" w:rsidP="00D07405" w:rsidRDefault="00A35FE8" w14:paraId="26127A2D" w14:textId="659A2084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Stemt de uitleg af op de klimmers.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2DE5C7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632600DB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62C737DF" w14:textId="77777777">
        <w:tc>
          <w:tcPr>
            <w:tcW w:w="2537" w:type="pct"/>
            <w:tcMar/>
          </w:tcPr>
          <w:p w:rsidRPr="0036668A" w:rsidR="00A35FE8" w:rsidP="00D07405" w:rsidRDefault="00A35FE8" w14:paraId="01FD236A" w14:textId="32C4688B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Doet oefeningen op correcte wijze voor of gebruikt een goed voorbeeld.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674444A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410B1F94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072283F8" w14:textId="77777777">
        <w:tc>
          <w:tcPr>
            <w:tcW w:w="2537" w:type="pct"/>
            <w:tcMar/>
          </w:tcPr>
          <w:p w:rsidRPr="0036668A" w:rsidR="00A35FE8" w:rsidP="00D07405" w:rsidRDefault="00A35FE8" w14:paraId="064426E9" w14:textId="011C2801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Past indien nodig een oefening aan op de klimmers en/of de omstandigheden.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7F9575E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23DA41FE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257B5CC9" w14:textId="77777777">
        <w:tc>
          <w:tcPr>
            <w:tcW w:w="2537" w:type="pct"/>
            <w:tcMar/>
          </w:tcPr>
          <w:p w:rsidR="00A35FE8" w:rsidP="00D07405" w:rsidRDefault="00A35FE8" w14:paraId="35C6AC3D" w14:textId="5FF5D0F6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Geeft aanwijzingen aan de klimmers in relatie tot de oefening en/of het doel van de oefening.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21CA5EA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6B9DF2E0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15DB8259" w14:textId="77777777">
        <w:tc>
          <w:tcPr>
            <w:tcW w:w="2537" w:type="pct"/>
            <w:tcMar/>
          </w:tcPr>
          <w:p w:rsidR="00A35FE8" w:rsidP="00D07405" w:rsidRDefault="00A35FE8" w14:paraId="7A64D703" w14:textId="58DA6D84">
            <w:pPr>
              <w:rPr>
                <w:sz w:val="20"/>
                <w:szCs w:val="20"/>
              </w:rPr>
            </w:pPr>
            <w:r w:rsidRPr="37655E49" w:rsidR="245D0251">
              <w:rPr>
                <w:sz w:val="20"/>
                <w:szCs w:val="20"/>
              </w:rPr>
              <w:t>Controleert of de klimmers de opdrachten begrijpen.</w:t>
            </w:r>
          </w:p>
        </w:tc>
        <w:tc>
          <w:tcPr>
            <w:tcW w:w="204" w:type="pct"/>
            <w:tcMar/>
          </w:tcPr>
          <w:p w:rsidRPr="0036668A" w:rsidR="00A35FE8" w:rsidP="00D07405" w:rsidRDefault="00A35FE8" w14:paraId="0999822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35FE8" w:rsidP="00D07405" w:rsidRDefault="00A35FE8" w14:paraId="6122F9F1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37655E49" w14:paraId="2A1B512C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A35FE8" w:rsidP="00D07405" w:rsidRDefault="00A35FE8" w14:paraId="2124441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="00A35FE8" w:rsidP="00D07405" w:rsidRDefault="00A35FE8" w14:paraId="0755AD5C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oefening wordt begrepen door de klimmers.</w:t>
            </w:r>
          </w:p>
          <w:p w:rsidRPr="0036668A" w:rsidR="00A35FE8" w:rsidP="00D07405" w:rsidRDefault="00A35FE8" w14:paraId="7CE844F6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klimmers beleven en leren.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A35FE8" w:rsidP="00D07405" w:rsidRDefault="00A35FE8" w14:paraId="75AA877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624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1453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38490F" w:rsidRDefault="0038490F" w14:paraId="17A944A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652F5E" w:rsidTr="37655E49" w14:paraId="26D57775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652F5E" w:rsidP="00D07405" w:rsidRDefault="00652F5E" w14:paraId="45AD5CFF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B551A">
              <w:rPr>
                <w:b/>
                <w:bCs/>
                <w:sz w:val="20"/>
                <w:szCs w:val="20"/>
              </w:rPr>
              <w:t>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652F5E" w:rsidTr="37655E49" w14:paraId="39DBA694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652F5E" w:rsidP="00D07405" w:rsidRDefault="00652F5E" w14:paraId="66548EA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652F5E" w:rsidP="00D07405" w:rsidRDefault="00652F5E" w14:paraId="54F1A3F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652F5E" w:rsidP="00D07405" w:rsidRDefault="00652F5E" w14:paraId="552CFC6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52F5E" w:rsidTr="37655E49" w14:paraId="627C0864" w14:textId="77777777">
        <w:tc>
          <w:tcPr>
            <w:tcW w:w="2537" w:type="pct"/>
            <w:tcMar/>
          </w:tcPr>
          <w:p w:rsidRPr="00C14E19" w:rsidR="00652F5E" w:rsidP="37655E49" w:rsidRDefault="00652F5E" w14:paraId="18C305D0" w14:textId="6A234AB5">
            <w:pPr>
              <w:rPr>
                <w:sz w:val="20"/>
                <w:szCs w:val="20"/>
              </w:rPr>
            </w:pPr>
            <w:r w:rsidRPr="37655E49" w:rsidR="00652F5E">
              <w:rPr>
                <w:sz w:val="20"/>
                <w:szCs w:val="20"/>
              </w:rPr>
              <w:t>Participeert in de evaluatie gericht op het doel en het proces.</w:t>
            </w:r>
          </w:p>
        </w:tc>
        <w:tc>
          <w:tcPr>
            <w:tcW w:w="204" w:type="pct"/>
            <w:tcMar/>
          </w:tcPr>
          <w:p w:rsidRPr="0036668A" w:rsidR="00652F5E" w:rsidP="00D07405" w:rsidRDefault="00652F5E" w14:paraId="0CC2C7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652F5E" w:rsidP="00D07405" w:rsidRDefault="00652F5E" w14:paraId="276ED8B3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37655E49" w14:paraId="2A75CE15" w14:textId="77777777">
        <w:tc>
          <w:tcPr>
            <w:tcW w:w="2537" w:type="pct"/>
            <w:tcMar/>
          </w:tcPr>
          <w:p w:rsidRPr="00027FE1" w:rsidR="00652F5E" w:rsidP="37655E49" w:rsidRDefault="00652F5E" w14:paraId="77A236B9" w14:textId="19D243B7">
            <w:pPr>
              <w:rPr>
                <w:sz w:val="20"/>
                <w:szCs w:val="20"/>
              </w:rPr>
            </w:pPr>
            <w:r w:rsidRPr="37655E49" w:rsidR="00652F5E"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  <w:tcMar/>
          </w:tcPr>
          <w:p w:rsidRPr="0036668A" w:rsidR="00652F5E" w:rsidP="00D07405" w:rsidRDefault="00652F5E" w14:paraId="251A56E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652F5E" w:rsidP="00D07405" w:rsidRDefault="00652F5E" w14:paraId="7E8409B8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37655E49" w14:paraId="0B66B44D" w14:textId="77777777">
        <w:tc>
          <w:tcPr>
            <w:tcW w:w="2537" w:type="pct"/>
            <w:tcMar/>
          </w:tcPr>
          <w:p w:rsidRPr="0036668A" w:rsidR="00652F5E" w:rsidP="00D07405" w:rsidRDefault="00652F5E" w14:paraId="4F40C694" w14:textId="32AEEDC2">
            <w:pPr>
              <w:rPr>
                <w:sz w:val="20"/>
                <w:szCs w:val="20"/>
              </w:rPr>
            </w:pPr>
            <w:r w:rsidRPr="37655E49" w:rsidR="00652F5E">
              <w:rPr>
                <w:sz w:val="20"/>
                <w:szCs w:val="20"/>
              </w:rPr>
              <w:t>Vraagt hulp, bevestiging en feedback.</w:t>
            </w:r>
            <w:r w:rsidRPr="37655E49" w:rsidR="00652F5E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652F5E" w:rsidP="00D07405" w:rsidRDefault="00652F5E" w14:paraId="030EFCA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652F5E" w:rsidP="00D07405" w:rsidRDefault="00652F5E" w14:paraId="70FF40D2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37655E49" w14:paraId="5B18ED2C" w14:textId="77777777">
        <w:tc>
          <w:tcPr>
            <w:tcW w:w="2537" w:type="pct"/>
            <w:tcMar/>
          </w:tcPr>
          <w:p w:rsidRPr="00027FE1" w:rsidR="00652F5E" w:rsidP="37655E49" w:rsidRDefault="00652F5E" w14:paraId="1FBDBC3A" w14:textId="17F79956">
            <w:pPr>
              <w:rPr>
                <w:sz w:val="20"/>
                <w:szCs w:val="20"/>
              </w:rPr>
            </w:pPr>
            <w:r w:rsidRPr="37655E49" w:rsidR="00652F5E">
              <w:rPr>
                <w:sz w:val="20"/>
                <w:szCs w:val="20"/>
              </w:rPr>
              <w:t>Reflecteert op eigen handelen.</w:t>
            </w:r>
          </w:p>
        </w:tc>
        <w:tc>
          <w:tcPr>
            <w:tcW w:w="204" w:type="pct"/>
            <w:tcMar/>
          </w:tcPr>
          <w:p w:rsidRPr="0036668A" w:rsidR="00652F5E" w:rsidP="00D07405" w:rsidRDefault="00652F5E" w14:paraId="4CEAB72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652F5E" w:rsidP="00D07405" w:rsidRDefault="00652F5E" w14:paraId="6380B126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37655E49" w14:paraId="150F4E20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652F5E" w:rsidP="00D07405" w:rsidRDefault="00652F5E" w14:paraId="664FA02D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52F5E" w:rsidP="00D07405" w:rsidRDefault="00652F5E" w14:paraId="17C0CD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evaluatie is gericht op het proces en resultaat van de les.</w:t>
            </w:r>
          </w:p>
          <w:p w:rsidRPr="0036668A" w:rsidR="00652F5E" w:rsidP="00D07405" w:rsidRDefault="00652F5E" w14:paraId="5A973661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652F5E" w:rsidP="00D07405" w:rsidRDefault="00652F5E" w14:paraId="760E1382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0794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881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652F5E" w:rsidRDefault="00652F5E" w14:paraId="5FE0947D" w14:textId="77777777">
      <w:pPr>
        <w:rPr>
          <w:sz w:val="20"/>
          <w:szCs w:val="20"/>
        </w:rPr>
      </w:pPr>
    </w:p>
    <w:p w:rsidR="0028282E" w:rsidRDefault="0028282E" w14:paraId="620D8585" w14:textId="77777777">
      <w:pPr>
        <w:rPr>
          <w:sz w:val="20"/>
          <w:szCs w:val="20"/>
        </w:rPr>
      </w:pPr>
    </w:p>
    <w:p w:rsidRPr="0036668A" w:rsidR="0028282E" w:rsidRDefault="0028282E" w14:paraId="0870EE93" w14:textId="77777777">
      <w:pPr>
        <w:rPr>
          <w:sz w:val="20"/>
          <w:szCs w:val="20"/>
        </w:rPr>
      </w:pPr>
    </w:p>
    <w:p w:rsidRPr="0036668A" w:rsidR="0038490F" w:rsidRDefault="0038490F" w14:paraId="1A5B2295" w14:textId="77777777">
      <w:pPr>
        <w:rPr>
          <w:sz w:val="20"/>
          <w:szCs w:val="20"/>
        </w:rPr>
      </w:pPr>
    </w:p>
    <w:p w:rsidRPr="0036668A" w:rsidR="0038490F" w:rsidRDefault="0038490F" w14:paraId="63CEE579" w14:textId="77777777">
      <w:pPr>
        <w:rPr>
          <w:sz w:val="20"/>
          <w:szCs w:val="20"/>
        </w:rPr>
      </w:pPr>
    </w:p>
    <w:p w:rsidR="007610A2" w:rsidRDefault="007610A2" w14:paraId="7926C086" w14:textId="77777777">
      <w:pPr>
        <w:rPr>
          <w:sz w:val="20"/>
          <w:szCs w:val="20"/>
        </w:rPr>
      </w:pPr>
    </w:p>
    <w:p w:rsidR="00333F04" w:rsidRDefault="00333F04" w14:paraId="5EB4C96B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589FE7B5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652F5E" w14:paraId="098902CB" w14:textId="11416C41">
      <w:pPr>
        <w:pStyle w:val="NKBVKop1"/>
        <w:framePr w:wrap="around"/>
      </w:pPr>
      <w:r>
        <w:t>2.2 Begeleiden bij klimvaardigheidstoetsen</w:t>
      </w:r>
    </w:p>
    <w:p w:rsidRPr="0036668A" w:rsidR="0038490F" w:rsidRDefault="0038490F" w14:paraId="44B6064E" w14:textId="77777777">
      <w:pPr>
        <w:rPr>
          <w:sz w:val="20"/>
          <w:szCs w:val="20"/>
        </w:rPr>
      </w:pPr>
    </w:p>
    <w:p w:rsidRPr="0036668A" w:rsidR="0038490F" w:rsidRDefault="0038490F" w14:paraId="75A0EDE6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94236C" w:rsidTr="37655E49" w14:paraId="3926231E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94236C" w:rsidP="00D07405" w:rsidRDefault="0094236C" w14:paraId="417B7AE3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2.2.1 Begeleidt klimmers bij klimvaardigheidstoetsen</w:t>
            </w:r>
          </w:p>
        </w:tc>
      </w:tr>
      <w:tr w:rsidRPr="0036668A" w:rsidR="0094236C" w:rsidTr="37655E49" w14:paraId="181D0F70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94236C" w:rsidP="00D07405" w:rsidRDefault="0094236C" w14:paraId="071E08C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94236C" w:rsidP="00D07405" w:rsidRDefault="0094236C" w14:paraId="2643435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94236C" w:rsidP="00D07405" w:rsidRDefault="0094236C" w14:paraId="7D7BF96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94236C" w:rsidTr="37655E49" w14:paraId="4DD07E75" w14:textId="77777777">
        <w:tc>
          <w:tcPr>
            <w:tcW w:w="2537" w:type="pct"/>
            <w:tcMar/>
          </w:tcPr>
          <w:p w:rsidRPr="0036668A" w:rsidR="0094236C" w:rsidP="00D07405" w:rsidRDefault="0094236C" w14:paraId="6A11E48C" w14:textId="2ACFDAC7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Luistert naar klimmers.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4B79BD3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94236C" w:rsidP="00D07405" w:rsidRDefault="0094236C" w14:paraId="185D4944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71416185" w14:textId="77777777">
        <w:tc>
          <w:tcPr>
            <w:tcW w:w="2537" w:type="pct"/>
            <w:tcMar/>
          </w:tcPr>
          <w:p w:rsidRPr="0036668A" w:rsidR="0094236C" w:rsidP="00D07405" w:rsidRDefault="0094236C" w14:paraId="018D90F2" w14:textId="6B7699BE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Spreekt klimmers aan op (sport)gedrag.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2EFE331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94236C" w:rsidP="00D07405" w:rsidRDefault="0094236C" w14:paraId="68FA9C0C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4182F2CB" w14:textId="77777777">
        <w:tc>
          <w:tcPr>
            <w:tcW w:w="2537" w:type="pct"/>
            <w:tcMar/>
          </w:tcPr>
          <w:p w:rsidRPr="0036668A" w:rsidR="0094236C" w:rsidP="00D07405" w:rsidRDefault="0094236C" w14:paraId="6618E49F" w14:textId="05667AC8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Gaat sportief en respectvol om met alle betrokkenen.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64078B3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94236C" w:rsidP="00D07405" w:rsidRDefault="0094236C" w14:paraId="1073B211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5E62CB32" w14:textId="77777777">
        <w:tc>
          <w:tcPr>
            <w:tcW w:w="2537" w:type="pct"/>
            <w:tcMar/>
          </w:tcPr>
          <w:p w:rsidRPr="0036668A" w:rsidR="0094236C" w:rsidP="00D07405" w:rsidRDefault="0094236C" w14:paraId="1045C2A9" w14:textId="6A868090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Vertoont voorbeeldgedrag op en rond de sportlocatie.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5F497C9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94236C" w:rsidP="00D07405" w:rsidRDefault="0094236C" w14:paraId="213DE40F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49C1EFF4" w14:textId="77777777">
        <w:tc>
          <w:tcPr>
            <w:tcW w:w="2537" w:type="pct"/>
            <w:tcMar/>
          </w:tcPr>
          <w:p w:rsidRPr="00BB551A" w:rsidR="0094236C" w:rsidP="37655E49" w:rsidRDefault="0094236C" w14:paraId="77C049B8" w14:textId="6D6B80BD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Observeert de beheersing van de lesdoelen bij de klimmers.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26D921CA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  <w:tcMar/>
          </w:tcPr>
          <w:p w:rsidRPr="0036668A" w:rsidR="0094236C" w:rsidP="00D07405" w:rsidRDefault="0094236C" w14:paraId="72F2054A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13356A8D" w14:textId="77777777">
        <w:tc>
          <w:tcPr>
            <w:tcW w:w="2537" w:type="pct"/>
            <w:tcMar/>
          </w:tcPr>
          <w:p w:rsidRPr="00BB551A" w:rsidR="0094236C" w:rsidP="00D07405" w:rsidRDefault="0094236C" w14:paraId="38B772AB" w14:textId="74A853F6">
            <w:pPr>
              <w:rPr>
                <w:sz w:val="20"/>
                <w:szCs w:val="20"/>
              </w:rPr>
            </w:pPr>
            <w:r w:rsidRPr="37655E49" w:rsidR="2D58661D">
              <w:rPr>
                <w:sz w:val="20"/>
                <w:szCs w:val="20"/>
              </w:rPr>
              <w:t>Bewaakt (en ziet toe op) de veiligheid en handelt in geval van een noodsituatie (ongeluk)</w:t>
            </w:r>
            <w:r w:rsidRPr="37655E49" w:rsidR="51DAC8C9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  <w:tcMar/>
          </w:tcPr>
          <w:p w:rsidRPr="0036668A" w:rsidR="0094236C" w:rsidP="00D07405" w:rsidRDefault="0094236C" w14:paraId="70B6D951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  <w:tcMar/>
          </w:tcPr>
          <w:p w:rsidRPr="0036668A" w:rsidR="0094236C" w:rsidP="00D07405" w:rsidRDefault="0094236C" w14:paraId="31BBF868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37655E49" w14:paraId="69735667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94236C" w:rsidP="00D07405" w:rsidRDefault="0094236C" w14:paraId="0345629E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94236C" w:rsidP="00D07405" w:rsidRDefault="0094236C" w14:paraId="17E4EE24" w14:textId="77777777">
            <w:pPr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begeleiding sluit aan bij de klimmers.</w:t>
            </w:r>
          </w:p>
          <w:p w:rsidRPr="0036668A" w:rsidR="0094236C" w:rsidP="00D07405" w:rsidRDefault="0094236C" w14:paraId="44908B09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omgang is sportief en respectvol.</w:t>
            </w:r>
          </w:p>
          <w:p w:rsidRPr="0036668A" w:rsidR="0094236C" w:rsidP="00D07405" w:rsidRDefault="0094236C" w14:paraId="7832AC56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sociale en fysieke veiligheid zijn gewaarborgd.</w:t>
            </w:r>
          </w:p>
          <w:p w:rsidRPr="0036668A" w:rsidR="0094236C" w:rsidP="00D07405" w:rsidRDefault="0094236C" w14:paraId="4B0A57CD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Er is een onderbouwde terugkoppeling gegeven over het presteren van de kandidaten aan de verantwoordelijke sportkliminstructeur.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94236C" w:rsidP="00D07405" w:rsidRDefault="0094236C" w14:paraId="66D7375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33465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3101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546DD5C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AC4C47" w:rsidTr="37655E49" w14:paraId="6A02C028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AC4C47" w:rsidP="00D07405" w:rsidRDefault="00AC4C47" w14:paraId="0600DBF3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.2 Bereidt klimvaardigheidstoetsen voor</w:t>
            </w:r>
          </w:p>
        </w:tc>
      </w:tr>
      <w:tr w:rsidRPr="0036668A" w:rsidR="00AC4C47" w:rsidTr="37655E49" w14:paraId="055EE3D7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AC4C47" w:rsidP="00D07405" w:rsidRDefault="00AC4C47" w14:paraId="0692B84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AC4C47" w:rsidP="00D07405" w:rsidRDefault="00AC4C47" w14:paraId="45B4CF1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AC4C47" w:rsidP="00D07405" w:rsidRDefault="00AC4C47" w14:paraId="447987E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AC4C47" w:rsidTr="37655E49" w14:paraId="456A260C" w14:textId="77777777">
        <w:tc>
          <w:tcPr>
            <w:tcW w:w="2537" w:type="pct"/>
            <w:tcMar/>
          </w:tcPr>
          <w:p w:rsidRPr="0036668A" w:rsidR="00AC4C47" w:rsidP="00D07405" w:rsidRDefault="00AC4C47" w14:paraId="44B61F19" w14:textId="5A97623A">
            <w:pPr>
              <w:rPr>
                <w:sz w:val="20"/>
                <w:szCs w:val="20"/>
              </w:rPr>
            </w:pPr>
            <w:r w:rsidRPr="37655E49" w:rsidR="392B33CC">
              <w:rPr>
                <w:sz w:val="20"/>
                <w:szCs w:val="20"/>
              </w:rPr>
              <w:t>Zorgt ervoor dat de klimmers op tijd aanwezig zijn op de gewenste plek.</w:t>
            </w:r>
            <w:r w:rsidRPr="37655E49" w:rsidR="392B33CC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AC4C47" w:rsidP="00D07405" w:rsidRDefault="00AC4C47" w14:paraId="19D3DB5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AC4C47" w:rsidP="00D07405" w:rsidRDefault="00AC4C47" w14:paraId="6F91BF70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37655E49" w14:paraId="49527BE6" w14:textId="77777777">
        <w:tc>
          <w:tcPr>
            <w:tcW w:w="2537" w:type="pct"/>
            <w:tcMar/>
          </w:tcPr>
          <w:p w:rsidRPr="0036668A" w:rsidR="00AC4C47" w:rsidP="00D07405" w:rsidRDefault="00AC4C47" w14:paraId="5242F34A" w14:textId="677E7AD6">
            <w:pPr>
              <w:rPr>
                <w:sz w:val="20"/>
                <w:szCs w:val="20"/>
              </w:rPr>
            </w:pPr>
            <w:r w:rsidRPr="37655E49" w:rsidR="392B33CC">
              <w:rPr>
                <w:sz w:val="20"/>
                <w:szCs w:val="20"/>
              </w:rPr>
              <w:t>Komt afspraken na.</w:t>
            </w:r>
          </w:p>
        </w:tc>
        <w:tc>
          <w:tcPr>
            <w:tcW w:w="204" w:type="pct"/>
            <w:tcMar/>
          </w:tcPr>
          <w:p w:rsidRPr="0036668A" w:rsidR="00AC4C47" w:rsidP="00D07405" w:rsidRDefault="00AC4C47" w14:paraId="6D7C312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C4C47" w:rsidP="00D07405" w:rsidRDefault="00AC4C47" w14:paraId="50759142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37655E49" w14:paraId="7805BA12" w14:textId="77777777">
        <w:tc>
          <w:tcPr>
            <w:tcW w:w="2537" w:type="pct"/>
            <w:tcMar/>
          </w:tcPr>
          <w:p w:rsidRPr="0036668A" w:rsidR="00AC4C47" w:rsidP="00D07405" w:rsidRDefault="00AC4C47" w14:paraId="6E7707FC" w14:textId="6D6D4578">
            <w:pPr>
              <w:rPr>
                <w:sz w:val="20"/>
                <w:szCs w:val="20"/>
              </w:rPr>
            </w:pPr>
            <w:r w:rsidRPr="37655E49" w:rsidR="392B33CC">
              <w:rPr>
                <w:sz w:val="20"/>
                <w:szCs w:val="20"/>
              </w:rPr>
              <w:t>Zorgt dat het materiaal in orde is.</w:t>
            </w:r>
            <w:r w:rsidRPr="37655E49" w:rsidR="392B33CC">
              <w:rPr>
                <w:sz w:val="20"/>
                <w:szCs w:val="20"/>
              </w:rPr>
              <w:t> </w:t>
            </w:r>
            <w:proofErr w:type="spellStart"/>
            <w:proofErr w:type="spellEnd"/>
          </w:p>
        </w:tc>
        <w:tc>
          <w:tcPr>
            <w:tcW w:w="204" w:type="pct"/>
            <w:tcMar/>
          </w:tcPr>
          <w:p w:rsidRPr="0036668A" w:rsidR="00AC4C47" w:rsidP="00D07405" w:rsidRDefault="00AC4C47" w14:paraId="677A4A5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AC4C47" w:rsidP="00D07405" w:rsidRDefault="00AC4C47" w14:paraId="5982550D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37655E49" w14:paraId="6BF56FE5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AC4C47" w:rsidP="00D07405" w:rsidRDefault="00AC4C47" w14:paraId="0EC0496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AC4C47" w:rsidP="00D07405" w:rsidRDefault="00AC4C47" w14:paraId="01CC36C2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klimmers zijn klaar</w:t>
            </w:r>
            <w:r w:rsidRPr="00BB551A">
              <w:rPr>
                <w:sz w:val="20"/>
                <w:szCs w:val="20"/>
              </w:rPr>
              <w:t xml:space="preserve"> voor de klimvaardigheidstoets. </w:t>
            </w:r>
          </w:p>
          <w:p w:rsidRPr="0036668A" w:rsidR="00AC4C47" w:rsidP="00D07405" w:rsidRDefault="00AC4C47" w14:paraId="125D512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materiaal staat klaar voor de klimvaardigheidstoets.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AC4C47" w:rsidP="00D07405" w:rsidRDefault="00AC4C47" w14:paraId="20FED9C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212641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1523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94236C" w:rsidRDefault="0094236C" w14:paraId="6B66FD35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A1EED" w:rsidTr="37655E49" w14:paraId="5F915326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4A1EED" w:rsidP="00D07405" w:rsidRDefault="004A1EED" w14:paraId="0311DE7F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Geeft aanwijzingen</w:t>
            </w:r>
          </w:p>
        </w:tc>
      </w:tr>
      <w:tr w:rsidRPr="0036668A" w:rsidR="004A1EED" w:rsidTr="37655E49" w14:paraId="1D99C93E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4A1EED" w:rsidP="00D07405" w:rsidRDefault="004A1EED" w14:paraId="652FCEA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4A1EED" w:rsidP="00D07405" w:rsidRDefault="004A1EED" w14:paraId="76185C3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4A1EED" w:rsidP="00D07405" w:rsidRDefault="004A1EED" w14:paraId="1F97CCD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A1EED" w:rsidTr="37655E49" w14:paraId="1272F3CA" w14:textId="77777777">
        <w:tc>
          <w:tcPr>
            <w:tcW w:w="2537" w:type="pct"/>
            <w:tcMar/>
          </w:tcPr>
          <w:p w:rsidRPr="006F7E97" w:rsidR="004A1EED" w:rsidP="37655E49" w:rsidRDefault="004A1EED" w14:paraId="77B05CD4" w14:textId="2874DD26">
            <w:pPr>
              <w:rPr>
                <w:sz w:val="20"/>
                <w:szCs w:val="20"/>
              </w:rPr>
            </w:pPr>
            <w:r w:rsidRPr="37655E49" w:rsidR="3DBAE3F3">
              <w:rPr>
                <w:sz w:val="20"/>
                <w:szCs w:val="20"/>
              </w:rPr>
              <w:t>Geeft klimmers aanwijzingen met betrekking tot de klimvaardigheidstoets.</w:t>
            </w:r>
          </w:p>
        </w:tc>
        <w:tc>
          <w:tcPr>
            <w:tcW w:w="204" w:type="pct"/>
            <w:tcMar/>
          </w:tcPr>
          <w:p w:rsidRPr="0036668A" w:rsidR="004A1EED" w:rsidP="00D07405" w:rsidRDefault="004A1EED" w14:paraId="43E620C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4A1EED" w:rsidP="00D07405" w:rsidRDefault="004A1EED" w14:paraId="6E857F56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37655E49" w14:paraId="5FDB3F94" w14:textId="77777777">
        <w:tc>
          <w:tcPr>
            <w:tcW w:w="2537" w:type="pct"/>
            <w:tcMar/>
          </w:tcPr>
          <w:p w:rsidRPr="0036668A" w:rsidR="004A1EED" w:rsidP="00D07405" w:rsidRDefault="004A1EED" w14:paraId="047D875A" w14:textId="75E6D5E5">
            <w:pPr>
              <w:rPr>
                <w:sz w:val="20"/>
                <w:szCs w:val="20"/>
              </w:rPr>
            </w:pPr>
            <w:r w:rsidRPr="37655E49" w:rsidR="3DBAE3F3">
              <w:rPr>
                <w:sz w:val="20"/>
                <w:szCs w:val="20"/>
              </w:rPr>
              <w:t>Begeleidt positief.</w:t>
            </w:r>
          </w:p>
        </w:tc>
        <w:tc>
          <w:tcPr>
            <w:tcW w:w="204" w:type="pct"/>
            <w:tcMar/>
          </w:tcPr>
          <w:p w:rsidRPr="0036668A" w:rsidR="004A1EED" w:rsidP="00D07405" w:rsidRDefault="004A1EED" w14:paraId="5EBE3D1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4A1EED" w:rsidP="00D07405" w:rsidRDefault="004A1EED" w14:paraId="433B954B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37655E49" w14:paraId="03AB95E9" w14:textId="77777777">
        <w:tc>
          <w:tcPr>
            <w:tcW w:w="2537" w:type="pct"/>
            <w:tcMar/>
          </w:tcPr>
          <w:p w:rsidRPr="0036668A" w:rsidR="004A1EED" w:rsidP="00D07405" w:rsidRDefault="004A1EED" w14:paraId="4B473137" w14:textId="4AB19945">
            <w:pPr>
              <w:rPr>
                <w:sz w:val="20"/>
                <w:szCs w:val="20"/>
              </w:rPr>
            </w:pPr>
            <w:r w:rsidRPr="37655E49" w:rsidR="3DBAE3F3">
              <w:rPr>
                <w:sz w:val="20"/>
                <w:szCs w:val="20"/>
              </w:rPr>
              <w:t>Legt uit en past relevante regels toe.</w:t>
            </w:r>
          </w:p>
        </w:tc>
        <w:tc>
          <w:tcPr>
            <w:tcW w:w="204" w:type="pct"/>
            <w:tcMar/>
          </w:tcPr>
          <w:p w:rsidRPr="0036668A" w:rsidR="004A1EED" w:rsidP="00D07405" w:rsidRDefault="004A1EED" w14:paraId="0537D8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4A1EED" w:rsidP="00D07405" w:rsidRDefault="004A1EED" w14:paraId="4A74F36E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37655E49" w14:paraId="65F89F65" w14:textId="77777777">
        <w:tc>
          <w:tcPr>
            <w:tcW w:w="2537" w:type="pct"/>
            <w:tcMar/>
          </w:tcPr>
          <w:p w:rsidR="004A1EED" w:rsidP="00D07405" w:rsidRDefault="004A1EED" w14:paraId="46FAF4E4" w14:textId="58D79574">
            <w:pPr>
              <w:rPr>
                <w:sz w:val="20"/>
                <w:szCs w:val="20"/>
              </w:rPr>
            </w:pPr>
            <w:r w:rsidRPr="37655E49" w:rsidR="3DBAE3F3">
              <w:rPr>
                <w:sz w:val="20"/>
                <w:szCs w:val="20"/>
              </w:rPr>
              <w:t>Zorgt dat klimmers zich aan de regels houden.</w:t>
            </w:r>
          </w:p>
        </w:tc>
        <w:tc>
          <w:tcPr>
            <w:tcW w:w="204" w:type="pct"/>
            <w:tcMar/>
          </w:tcPr>
          <w:p w:rsidRPr="0036668A" w:rsidR="004A1EED" w:rsidP="00D07405" w:rsidRDefault="004A1EED" w14:paraId="2491A0F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4A1EED" w:rsidP="00D07405" w:rsidRDefault="004A1EED" w14:paraId="01D8671E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37655E49" w14:paraId="46A5639A" w14:textId="77777777">
        <w:tc>
          <w:tcPr>
            <w:tcW w:w="2537" w:type="pct"/>
            <w:tcMar/>
          </w:tcPr>
          <w:p w:rsidR="004A1EED" w:rsidP="00D07405" w:rsidRDefault="004A1EED" w14:paraId="5E453F4C" w14:textId="71A2ED9B">
            <w:pPr>
              <w:rPr>
                <w:sz w:val="20"/>
                <w:szCs w:val="20"/>
              </w:rPr>
            </w:pPr>
            <w:r w:rsidRPr="37655E49" w:rsidR="3DBAE3F3">
              <w:rPr>
                <w:sz w:val="20"/>
                <w:szCs w:val="20"/>
              </w:rPr>
              <w:t>Vangt klimmers na afloop van de klimvaardigheidstoets op.</w:t>
            </w:r>
          </w:p>
        </w:tc>
        <w:tc>
          <w:tcPr>
            <w:tcW w:w="204" w:type="pct"/>
            <w:tcMar/>
          </w:tcPr>
          <w:p w:rsidRPr="0036668A" w:rsidR="004A1EED" w:rsidP="00D07405" w:rsidRDefault="004A1EED" w14:paraId="219A3C4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4A1EED" w:rsidP="00D07405" w:rsidRDefault="004A1EED" w14:paraId="35061D78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37655E49" w14:paraId="17CFEE50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4A1EED" w:rsidP="00D07405" w:rsidRDefault="004A1EED" w14:paraId="51EAF112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A1EED" w:rsidP="00D07405" w:rsidRDefault="004A1EED" w14:paraId="3D2F2F7C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aanwijzingen zijn afgestemd op het niveau van de klimmers en de beleving van de klimmers</w:t>
            </w:r>
            <w:r w:rsidRPr="00BB551A">
              <w:rPr>
                <w:sz w:val="20"/>
                <w:szCs w:val="20"/>
              </w:rPr>
              <w:t>. </w:t>
            </w:r>
          </w:p>
          <w:p w:rsidRPr="0036668A" w:rsidR="004A1EED" w:rsidP="00D07405" w:rsidRDefault="004A1EED" w14:paraId="563D69C2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aanwijzingen dragen bij aan de ontwikkeling van de klimmers en het positieve verloop van de klimvaardigheidstoets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4A1EED" w:rsidP="00D07405" w:rsidRDefault="004A1EED" w14:paraId="0D0F1CC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475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392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4A1EED" w:rsidRDefault="004A1EED" w14:paraId="58D8751E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1B6DC3" w:rsidTr="37655E49" w14:paraId="09308683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1B6DC3" w:rsidP="00D07405" w:rsidRDefault="001B6DC3" w14:paraId="12F9835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2.2.4</w:t>
            </w:r>
            <w:r w:rsidRPr="00BB551A">
              <w:rPr>
                <w:b/>
                <w:bCs/>
                <w:sz w:val="20"/>
                <w:szCs w:val="20"/>
              </w:rPr>
              <w:t xml:space="preserve"> Evalueert </w:t>
            </w:r>
            <w:r>
              <w:rPr>
                <w:b/>
                <w:bCs/>
                <w:sz w:val="20"/>
                <w:szCs w:val="20"/>
              </w:rPr>
              <w:t>klimvaardigheidstoetsen en reflecteert op eigen handelen</w:t>
            </w:r>
          </w:p>
        </w:tc>
      </w:tr>
      <w:tr w:rsidRPr="0036668A" w:rsidR="001B6DC3" w:rsidTr="37655E49" w14:paraId="0493962E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1B6DC3" w:rsidP="00D07405" w:rsidRDefault="001B6DC3" w14:paraId="25A5044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1B6DC3" w:rsidP="00D07405" w:rsidRDefault="001B6DC3" w14:paraId="46A172C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1B6DC3" w:rsidP="00D07405" w:rsidRDefault="001B6DC3" w14:paraId="3ABD207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1B6DC3" w:rsidTr="37655E49" w14:paraId="7B1F66E1" w14:textId="77777777">
        <w:tc>
          <w:tcPr>
            <w:tcW w:w="2537" w:type="pct"/>
            <w:tcMar/>
            <w:vAlign w:val="bottom"/>
          </w:tcPr>
          <w:p w:rsidRPr="0036668A" w:rsidR="001B6DC3" w:rsidP="00D07405" w:rsidRDefault="001B6DC3" w14:paraId="5252763F" w14:textId="156D885C">
            <w:pPr>
              <w:rPr>
                <w:sz w:val="20"/>
                <w:szCs w:val="20"/>
              </w:rPr>
            </w:pPr>
            <w:r w:rsidRPr="37655E49" w:rsidR="5DA5B58D">
              <w:rPr>
                <w:sz w:val="20"/>
                <w:szCs w:val="20"/>
              </w:rPr>
              <w:t>Evalueert samen met de klimmers de klimvaardigheidstoets.</w:t>
            </w:r>
          </w:p>
        </w:tc>
        <w:tc>
          <w:tcPr>
            <w:tcW w:w="204" w:type="pct"/>
            <w:tcMar/>
          </w:tcPr>
          <w:p w:rsidRPr="0036668A" w:rsidR="001B6DC3" w:rsidP="00D07405" w:rsidRDefault="001B6DC3" w14:paraId="408F276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1B6DC3" w:rsidP="00D07405" w:rsidRDefault="001B6DC3" w14:paraId="4EE67B92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37655E49" w14:paraId="2804CC59" w14:textId="77777777">
        <w:tc>
          <w:tcPr>
            <w:tcW w:w="2537" w:type="pct"/>
            <w:tcMar/>
            <w:vAlign w:val="bottom"/>
          </w:tcPr>
          <w:p w:rsidRPr="006F7E97" w:rsidR="001B6DC3" w:rsidP="37655E49" w:rsidRDefault="001B6DC3" w14:paraId="5B88400E" w14:textId="12C2EBD5">
            <w:pPr>
              <w:rPr>
                <w:sz w:val="20"/>
                <w:szCs w:val="20"/>
              </w:rPr>
            </w:pPr>
            <w:r w:rsidRPr="37655E49" w:rsidR="5DA5B58D">
              <w:rPr>
                <w:sz w:val="20"/>
                <w:szCs w:val="20"/>
              </w:rPr>
              <w:t>Verzorgt reglementaire zaken voor en na de klimvaardigheidstoets.</w:t>
            </w:r>
          </w:p>
        </w:tc>
        <w:tc>
          <w:tcPr>
            <w:tcW w:w="204" w:type="pct"/>
            <w:tcMar/>
          </w:tcPr>
          <w:p w:rsidRPr="0036668A" w:rsidR="001B6DC3" w:rsidP="00D07405" w:rsidRDefault="001B6DC3" w14:paraId="150E4CB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1B6DC3" w:rsidP="00D07405" w:rsidRDefault="001B6DC3" w14:paraId="60A15348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37655E49" w14:paraId="3E679B23" w14:textId="77777777">
        <w:tc>
          <w:tcPr>
            <w:tcW w:w="2537" w:type="pct"/>
            <w:tcMar/>
            <w:vAlign w:val="center"/>
          </w:tcPr>
          <w:p w:rsidRPr="0036668A" w:rsidR="001B6DC3" w:rsidP="00D07405" w:rsidRDefault="001B6DC3" w14:paraId="7BAAA41E" w14:textId="2B0FC0F9">
            <w:pPr>
              <w:rPr>
                <w:sz w:val="20"/>
                <w:szCs w:val="20"/>
              </w:rPr>
            </w:pPr>
            <w:r w:rsidRPr="37655E49" w:rsidR="5DA5B58D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  <w:tcMar/>
          </w:tcPr>
          <w:p w:rsidRPr="0036668A" w:rsidR="001B6DC3" w:rsidP="00D07405" w:rsidRDefault="001B6DC3" w14:paraId="5C670E3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1B6DC3" w:rsidP="00D07405" w:rsidRDefault="001B6DC3" w14:paraId="7899C6AC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37655E49" w14:paraId="68BA0B95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1B6DC3" w:rsidP="00D07405" w:rsidRDefault="001B6DC3" w14:paraId="27B761D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1B6DC3" w:rsidP="00D07405" w:rsidRDefault="001B6DC3" w14:paraId="41320E1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evaluatie </w:t>
            </w:r>
            <w:r>
              <w:rPr>
                <w:sz w:val="20"/>
                <w:szCs w:val="20"/>
              </w:rPr>
              <w:t>is gericht op wat goed ging en wat beter kan.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1B6DC3" w:rsidP="00D07405" w:rsidRDefault="001B6DC3" w14:paraId="385341AD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1B6DC3" w:rsidP="00D07405" w:rsidRDefault="001B6DC3" w14:paraId="6D0B61F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78457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5089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6D6C4F33" w14:textId="77777777">
      <w:pPr>
        <w:rPr>
          <w:sz w:val="20"/>
          <w:szCs w:val="20"/>
        </w:rPr>
      </w:pPr>
    </w:p>
    <w:sectPr w:rsidRPr="0036668A" w:rsidR="0038490F" w:rsidSect="0038490F">
      <w:footerReference w:type="default" r:id="rId14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9CC" w:rsidP="00D40BCE" w:rsidRDefault="009549CC" w14:paraId="2FAF0C40" w14:textId="77777777">
      <w:pPr>
        <w:spacing w:line="240" w:lineRule="auto"/>
      </w:pPr>
      <w:r>
        <w:separator/>
      </w:r>
    </w:p>
  </w:endnote>
  <w:endnote w:type="continuationSeparator" w:id="0">
    <w:p w:rsidR="009549CC" w:rsidP="00D40BCE" w:rsidRDefault="009549CC" w14:paraId="6466FE4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:rsidR="00906BFB" w:rsidRDefault="004437EE" w14:paraId="2BA57587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75296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4662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059A7B10" w14:textId="6C6A8BE6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9161D">
      <w:t>SKB2 IT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:rsidR="002D2341" w:rsidRDefault="006F2A38" w14:paraId="64020076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0294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30592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DD12C5" w14:paraId="3BD8906D" w14:textId="1DB436DA">
    <w:pPr>
      <w:pStyle w:val="Voettekst"/>
    </w:pPr>
    <w:r w:rsidRPr="00DD12C5">
      <w:t>2.1 Begeleiden bij lessen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2</w:t>
    </w:r>
    <w:r w:rsidRPr="00730B2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:rsidRPr="009D0680" w:rsidR="00906BFB" w:rsidRDefault="006F2A38" w14:paraId="4A625BEF" w14:textId="77777777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  <w:sdtEndPr>
      <w:rPr>
        <w:highlight w:val="yellow"/>
      </w:rPr>
    </w:sdtEndPr>
  </w:sdt>
  <w:p w:rsidR="00906BFB" w:rsidP="006F2A38" w:rsidRDefault="00047059" w14:paraId="3A6DC1D5" w14:textId="01866507">
    <w:pPr>
      <w:pStyle w:val="Voettekst"/>
      <w:tabs>
        <w:tab w:val="clear" w:pos="4536"/>
        <w:tab w:val="clear" w:pos="9072"/>
        <w:tab w:val="left" w:pos="4950"/>
      </w:tabs>
    </w:pPr>
    <w:r>
      <w:t xml:space="preserve">2.2 Begeleiden </w:t>
    </w:r>
    <w:r w:rsidR="00BD5B68">
      <w:t>bij</w:t>
    </w:r>
    <w:r>
      <w:t xml:space="preserve"> klimvaardigheidstoetsen</w:t>
    </w:r>
    <w:r w:rsidR="006F2A38">
      <w:t xml:space="preserve"> 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1D4CC0">
      <w:t xml:space="preserve">        </w:t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9</w:t>
    </w:r>
    <w:r w:rsidRPr="00730B2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9CC" w:rsidP="00D40BCE" w:rsidRDefault="009549CC" w14:paraId="6BFE2BCC" w14:textId="77777777">
      <w:pPr>
        <w:spacing w:line="240" w:lineRule="auto"/>
      </w:pPr>
      <w:r>
        <w:separator/>
      </w:r>
    </w:p>
  </w:footnote>
  <w:footnote w:type="continuationSeparator" w:id="0">
    <w:p w:rsidR="009549CC" w:rsidP="00D40BCE" w:rsidRDefault="009549CC" w14:paraId="7774756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413CBE2D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1D"/>
    <w:rsid w:val="0000222A"/>
    <w:rsid w:val="00013CB4"/>
    <w:rsid w:val="00026E25"/>
    <w:rsid w:val="00036B0B"/>
    <w:rsid w:val="00047059"/>
    <w:rsid w:val="00055E17"/>
    <w:rsid w:val="00070B4C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6DC3"/>
    <w:rsid w:val="001B7D5C"/>
    <w:rsid w:val="001D293C"/>
    <w:rsid w:val="001D2F2C"/>
    <w:rsid w:val="001D4CC0"/>
    <w:rsid w:val="001D63A3"/>
    <w:rsid w:val="00203621"/>
    <w:rsid w:val="00237FED"/>
    <w:rsid w:val="002507D5"/>
    <w:rsid w:val="00260C24"/>
    <w:rsid w:val="00265720"/>
    <w:rsid w:val="0028282E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C1A"/>
    <w:rsid w:val="004437EE"/>
    <w:rsid w:val="004468E3"/>
    <w:rsid w:val="0049161D"/>
    <w:rsid w:val="004A1EED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2F5E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3E14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4236C"/>
    <w:rsid w:val="009549CC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35FE8"/>
    <w:rsid w:val="00A47CC0"/>
    <w:rsid w:val="00A64480"/>
    <w:rsid w:val="00A72543"/>
    <w:rsid w:val="00A73CC6"/>
    <w:rsid w:val="00A94660"/>
    <w:rsid w:val="00A96D89"/>
    <w:rsid w:val="00AA0ECA"/>
    <w:rsid w:val="00AC4C47"/>
    <w:rsid w:val="00AD3035"/>
    <w:rsid w:val="00AF4C86"/>
    <w:rsid w:val="00AF71F4"/>
    <w:rsid w:val="00B04617"/>
    <w:rsid w:val="00B0582B"/>
    <w:rsid w:val="00BD5B68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12C5"/>
    <w:rsid w:val="00DD5965"/>
    <w:rsid w:val="00DF1D19"/>
    <w:rsid w:val="00E000D0"/>
    <w:rsid w:val="00E04591"/>
    <w:rsid w:val="00E14A79"/>
    <w:rsid w:val="00E3267E"/>
    <w:rsid w:val="00E32754"/>
    <w:rsid w:val="00E42284"/>
    <w:rsid w:val="00E4554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670BA"/>
    <w:rsid w:val="00F75B48"/>
    <w:rsid w:val="00F8174C"/>
    <w:rsid w:val="00F87D2F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59A8194"/>
    <w:rsid w:val="18FD6245"/>
    <w:rsid w:val="245D0251"/>
    <w:rsid w:val="25EE7D2E"/>
    <w:rsid w:val="2D58661D"/>
    <w:rsid w:val="37655E49"/>
    <w:rsid w:val="392B33CC"/>
    <w:rsid w:val="3C471D63"/>
    <w:rsid w:val="3C68536C"/>
    <w:rsid w:val="3CD68441"/>
    <w:rsid w:val="3DBAE3F3"/>
    <w:rsid w:val="3E23A800"/>
    <w:rsid w:val="51DAC8C9"/>
    <w:rsid w:val="5547E406"/>
    <w:rsid w:val="5DA5B58D"/>
    <w:rsid w:val="69F8A0E0"/>
    <w:rsid w:val="72F4F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7FBB5"/>
  <w15:chartTrackingRefBased/>
  <w15:docId w15:val="{CEC8434F-5596-4B92-8854-1039F4C984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character" w:styleId="CommentReference" w:customStyle="1">
    <w:name w:val="Comment Reference"/>
    <w:basedOn w:val="Standaardalinea-lettertype"/>
    <w:uiPriority w:val="99"/>
    <w:semiHidden/>
    <w:unhideWhenUsed/>
    <w:rsid w:val="0094236C"/>
    <w:rPr>
      <w:sz w:val="16"/>
      <w:szCs w:val="16"/>
    </w:rPr>
  </w:style>
  <w:style w:type="paragraph" w:styleId="CommentText" w:customStyle="1">
    <w:name w:val="Comment Text"/>
    <w:basedOn w:val="Standaard"/>
    <w:link w:val="CommentTextChar"/>
    <w:uiPriority w:val="99"/>
    <w:unhideWhenUsed/>
    <w:rsid w:val="0094236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Standaardalinea-lettertype"/>
    <w:link w:val="CommentText"/>
    <w:uiPriority w:val="99"/>
    <w:rsid w:val="0094236C"/>
    <w:rPr>
      <w:rFonts w:ascii="DINPro-Regular" w:hAnsi="DINPro-Regular" w:cs="Arial"/>
      <w:color w:val="00000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DINPro-Regular" w:hAnsi="DINPro-Regular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Anouk Venhorst</dc:creator>
  <keywords/>
  <dc:description/>
  <lastModifiedBy>Anouk Venhorst</lastModifiedBy>
  <revision>18</revision>
  <dcterms:created xsi:type="dcterms:W3CDTF">2026-07-16T06:47:00.0000000Z</dcterms:created>
  <dcterms:modified xsi:type="dcterms:W3CDTF">2026-08-28T10:07:24.4199874Z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